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12F" w:rsidRPr="004F7AF1" w:rsidRDefault="009B612F" w:rsidP="009B612F">
      <w:pPr>
        <w:tabs>
          <w:tab w:val="left" w:pos="2866"/>
        </w:tabs>
        <w:rPr>
          <w:rFonts w:ascii="Arial" w:hAnsi="Arial" w:cs="Arial"/>
          <w:b/>
          <w:sz w:val="20"/>
          <w:szCs w:val="20"/>
        </w:rPr>
      </w:pPr>
      <w:r w:rsidRPr="004F7AF1">
        <w:rPr>
          <w:rFonts w:ascii="Arial" w:hAnsi="Arial" w:cs="Arial"/>
          <w:b/>
          <w:sz w:val="20"/>
          <w:szCs w:val="20"/>
        </w:rPr>
        <w:t>Tool Description Template</w:t>
      </w:r>
      <w:r w:rsidRPr="004F7AF1">
        <w:rPr>
          <w:rFonts w:ascii="Arial" w:hAnsi="Arial" w:cs="Arial"/>
          <w:b/>
          <w:sz w:val="20"/>
          <w:szCs w:val="20"/>
        </w:rPr>
        <w:tab/>
      </w:r>
    </w:p>
    <w:p w:rsidR="009B612F" w:rsidRPr="004F7AF1" w:rsidRDefault="009B612F">
      <w:pPr>
        <w:rPr>
          <w:rFonts w:ascii="Arial" w:hAnsi="Arial" w:cs="Arial"/>
          <w:sz w:val="20"/>
          <w:szCs w:val="20"/>
        </w:rPr>
      </w:pPr>
    </w:p>
    <w:p w:rsidR="009B612F" w:rsidRPr="004F7AF1" w:rsidRDefault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Dear Tool Developers,</w:t>
      </w:r>
    </w:p>
    <w:p w:rsidR="009B612F" w:rsidRPr="004F7AF1" w:rsidRDefault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Thank you very much for your interest to submit your tool to be part of the collection of DSM-related software tools at DSMweb.org! We are happy to integrate your tool into our compendium of DSM tools if the following conditions apply to your software tool:</w:t>
      </w:r>
    </w:p>
    <w:p w:rsidR="009B612F" w:rsidRPr="004F7AF1" w:rsidRDefault="009B612F" w:rsidP="009B612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 xml:space="preserve">Your tool is making use of dependency modeling techniques such as the Design Structure Matrix (DSM), other matrix-based approaches (e. g. DMM or MDM), applications of graph theory or other dependency models, </w:t>
      </w:r>
    </w:p>
    <w:p w:rsidR="009B612F" w:rsidRPr="004F7AF1" w:rsidRDefault="009B612F" w:rsidP="009B612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 xml:space="preserve">your tool is available either commercially or for research purposes, </w:t>
      </w:r>
    </w:p>
    <w:p w:rsidR="009B612F" w:rsidRPr="004F7AF1" w:rsidRDefault="009B612F" w:rsidP="009B612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 xml:space="preserve">you are the rightful person to submit a tool presentation, </w:t>
      </w:r>
    </w:p>
    <w:p w:rsidR="009B612F" w:rsidRPr="004F7AF1" w:rsidRDefault="009B612F" w:rsidP="009B612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you agree to the basic format of the description to make all tools comparable, and</w:t>
      </w:r>
    </w:p>
    <w:p w:rsidR="009B612F" w:rsidRPr="004F7AF1" w:rsidRDefault="009B612F" w:rsidP="009B612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you recognize the fact that DSMweb.org is not responsible for keeping your tool description up to date (we see your submission of your tool description as your recognition thereof).</w:t>
      </w:r>
    </w:p>
    <w:p w:rsidR="009B612F" w:rsidRDefault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 xml:space="preserve">Please use the template provided on the following page to describe your tool. Please then email us the description to </w:t>
      </w:r>
      <w:hyperlink r:id="rId7" w:history="1">
        <w:r w:rsidRPr="004F7AF1">
          <w:rPr>
            <w:rStyle w:val="Hyperlink"/>
            <w:rFonts w:ascii="Arial" w:hAnsi="Arial" w:cs="Arial"/>
            <w:sz w:val="20"/>
            <w:szCs w:val="20"/>
            <w:lang w:val="en-US"/>
          </w:rPr>
          <w:t>dsmweb@pe.mw.tum.de</w:t>
        </w:r>
      </w:hyperlink>
      <w:r w:rsidRPr="004F7AF1">
        <w:rPr>
          <w:rFonts w:ascii="Arial" w:hAnsi="Arial" w:cs="Arial"/>
          <w:sz w:val="20"/>
          <w:szCs w:val="20"/>
          <w:lang w:val="en-US"/>
        </w:rPr>
        <w:t xml:space="preserve"> together with a maximum of three screenshots (as *.jpg or *.png format). Please keep us updated on any major changes of your tools. </w:t>
      </w:r>
    </w:p>
    <w:p w:rsidR="004F7AF1" w:rsidRDefault="004F7AF1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For an example of how tools can be described, please refer to the examples on the website:</w:t>
      </w:r>
    </w:p>
    <w:p w:rsidR="004F7AF1" w:rsidRPr="004F7AF1" w:rsidRDefault="004F7AF1">
      <w:pPr>
        <w:rPr>
          <w:rFonts w:ascii="Arial" w:hAnsi="Arial" w:cs="Arial"/>
          <w:b/>
          <w:color w:val="0070C0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ab/>
      </w:r>
      <w:hyperlink r:id="rId8" w:history="1">
        <w:r w:rsidRPr="004F7AF1">
          <w:rPr>
            <w:rStyle w:val="Hyperlink"/>
            <w:rFonts w:ascii="Arial" w:hAnsi="Arial" w:cs="Arial"/>
            <w:b/>
            <w:sz w:val="20"/>
            <w:szCs w:val="20"/>
            <w:lang w:val="en-US"/>
          </w:rPr>
          <w:t>tool section on DSMweb.org</w:t>
        </w:r>
      </w:hyperlink>
      <w:bookmarkStart w:id="0" w:name="_GoBack"/>
      <w:bookmarkEnd w:id="0"/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We are looking forward to your email!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Sincerely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The DSMweb.org organization team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br w:type="page"/>
      </w: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Name of your tool: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Type of tool (research or commercial tool – please remove one of the two possibilities):</w:t>
      </w:r>
    </w:p>
    <w:p w:rsidR="009B612F" w:rsidRPr="004F7AF1" w:rsidRDefault="009B612F" w:rsidP="009B612F">
      <w:pPr>
        <w:rPr>
          <w:rFonts w:ascii="Arial" w:hAnsi="Arial" w:cs="Arial"/>
          <w:color w:val="000000"/>
          <w:sz w:val="20"/>
          <w:szCs w:val="20"/>
          <w:lang w:val="en-US"/>
        </w:rPr>
      </w:pPr>
      <w:r w:rsidRPr="004F7AF1">
        <w:rPr>
          <w:rFonts w:ascii="Arial" w:hAnsi="Arial" w:cs="Arial"/>
          <w:color w:val="000000"/>
          <w:sz w:val="20"/>
          <w:szCs w:val="20"/>
          <w:lang w:val="en-US"/>
        </w:rPr>
        <w:t>research / commercial</w:t>
      </w: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Organization or company to produce the tool (full name):</w:t>
      </w:r>
    </w:p>
    <w:p w:rsidR="009B612F" w:rsidRPr="004F7AF1" w:rsidRDefault="009B612F" w:rsidP="009B612F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Address of the company (street address, ZIP, Country):</w:t>
      </w:r>
    </w:p>
    <w:p w:rsidR="009B612F" w:rsidRPr="004F7AF1" w:rsidRDefault="009B612F" w:rsidP="009B612F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Person to contact (full address, phone, email address – this will be published with the tool description):</w:t>
      </w:r>
    </w:p>
    <w:p w:rsidR="009B612F" w:rsidRPr="004F7AF1" w:rsidRDefault="009B612F" w:rsidP="009B612F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:rsidR="004F7AF1" w:rsidRDefault="004F7AF1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>
        <w:rPr>
          <w:rFonts w:ascii="Arial" w:hAnsi="Arial" w:cs="Arial"/>
          <w:color w:val="0070C0"/>
          <w:sz w:val="20"/>
          <w:szCs w:val="20"/>
          <w:lang w:val="en-US"/>
        </w:rPr>
        <w:t>Username of the person to contact (only if registered at DSMweb.org):</w:t>
      </w:r>
    </w:p>
    <w:p w:rsidR="004F7AF1" w:rsidRPr="004F7AF1" w:rsidRDefault="004F7AF1" w:rsidP="009B612F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Link where tool can be found on web (download page or similar):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http://</w:t>
      </w: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Link to the website of your company or institution:</w:t>
      </w: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t>http://</w:t>
      </w:r>
    </w:p>
    <w:p w:rsidR="009B612F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Short description for the overview page (max. 400 characters):</w:t>
      </w:r>
    </w:p>
    <w:p w:rsidR="009B612F" w:rsidRPr="004F7AF1" w:rsidRDefault="004F7AF1" w:rsidP="009B612F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 </w:t>
      </w:r>
    </w:p>
    <w:p w:rsidR="004F7AF1" w:rsidRPr="004F7AF1" w:rsidRDefault="009B612F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Description of the approach that your tool represents (only for research tools</w:t>
      </w:r>
      <w:r w:rsidR="004F7AF1" w:rsidRPr="004F7AF1">
        <w:rPr>
          <w:rFonts w:ascii="Arial" w:hAnsi="Arial" w:cs="Arial"/>
          <w:color w:val="0070C0"/>
          <w:sz w:val="20"/>
          <w:szCs w:val="20"/>
          <w:lang w:val="en-US"/>
        </w:rPr>
        <w:t xml:space="preserve"> - max. 500 characters</w:t>
      </w:r>
      <w:r w:rsidRPr="004F7AF1">
        <w:rPr>
          <w:rFonts w:ascii="Arial" w:hAnsi="Arial" w:cs="Arial"/>
          <w:color w:val="0070C0"/>
          <w:sz w:val="20"/>
          <w:szCs w:val="20"/>
          <w:lang w:val="en-US"/>
        </w:rPr>
        <w:t>)</w:t>
      </w:r>
    </w:p>
    <w:p w:rsidR="004F7AF1" w:rsidRPr="004F7AF1" w:rsidRDefault="004F7AF1" w:rsidP="004F7AF1">
      <w:pPr>
        <w:spacing w:after="12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 </w:t>
      </w:r>
    </w:p>
    <w:p w:rsidR="004F7AF1" w:rsidRPr="004F7AF1" w:rsidRDefault="004F7AF1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Description of field of application</w:t>
      </w:r>
      <w:r>
        <w:rPr>
          <w:rFonts w:ascii="Arial" w:hAnsi="Arial" w:cs="Arial"/>
          <w:color w:val="0070C0"/>
          <w:sz w:val="20"/>
          <w:szCs w:val="20"/>
          <w:lang w:val="en-US"/>
        </w:rPr>
        <w:t xml:space="preserve"> (for main description – max. ten lines of text in Arial 10pt)</w:t>
      </w:r>
    </w:p>
    <w:p w:rsidR="004F7AF1" w:rsidRPr="004F7AF1" w:rsidRDefault="004F7AF1" w:rsidP="004F7AF1">
      <w:pPr>
        <w:spacing w:after="12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 xml:space="preserve"> </w:t>
      </w:r>
    </w:p>
    <w:p w:rsidR="004F7AF1" w:rsidRPr="004F7AF1" w:rsidRDefault="004F7AF1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 xml:space="preserve">Description of Supported tasks </w:t>
      </w:r>
      <w:r>
        <w:rPr>
          <w:rFonts w:ascii="Arial" w:hAnsi="Arial" w:cs="Arial"/>
          <w:color w:val="0070C0"/>
          <w:sz w:val="20"/>
          <w:szCs w:val="20"/>
          <w:lang w:val="en-US"/>
        </w:rPr>
        <w:t>(for main description – max. ten lines of text in Arial 10pt)</w:t>
      </w:r>
    </w:p>
    <w:p w:rsidR="004F7AF1" w:rsidRDefault="004F7AF1" w:rsidP="009B612F">
      <w:pPr>
        <w:rPr>
          <w:rFonts w:ascii="Arial" w:hAnsi="Arial" w:cs="Arial"/>
          <w:sz w:val="20"/>
          <w:szCs w:val="20"/>
          <w:lang w:val="en-US"/>
        </w:rPr>
      </w:pPr>
    </w:p>
    <w:p w:rsidR="004F7AF1" w:rsidRPr="004F7AF1" w:rsidRDefault="004F7AF1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Description of main features (</w:t>
      </w:r>
      <w:r>
        <w:rPr>
          <w:rFonts w:ascii="Arial" w:hAnsi="Arial" w:cs="Arial"/>
          <w:color w:val="0070C0"/>
          <w:sz w:val="20"/>
          <w:szCs w:val="20"/>
          <w:lang w:val="en-US"/>
        </w:rPr>
        <w:t xml:space="preserve">for main description – </w:t>
      </w:r>
      <w:r w:rsidRPr="004F7AF1">
        <w:rPr>
          <w:rFonts w:ascii="Arial" w:hAnsi="Arial" w:cs="Arial"/>
          <w:color w:val="0070C0"/>
          <w:sz w:val="20"/>
          <w:szCs w:val="20"/>
          <w:lang w:val="en-US"/>
        </w:rPr>
        <w:t>max. 5 bullet points)</w:t>
      </w:r>
    </w:p>
    <w:p w:rsidR="004F7AF1" w:rsidRPr="004F7AF1" w:rsidRDefault="004F7AF1" w:rsidP="004F7AF1">
      <w:pPr>
        <w:pStyle w:val="ListParagraph"/>
        <w:numPr>
          <w:ilvl w:val="0"/>
          <w:numId w:val="2"/>
        </w:numPr>
        <w:ind w:left="284" w:hanging="284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4F7AF1" w:rsidRPr="004F7AF1" w:rsidRDefault="004F7AF1" w:rsidP="009B612F">
      <w:pPr>
        <w:rPr>
          <w:rFonts w:ascii="Arial" w:hAnsi="Arial" w:cs="Arial"/>
          <w:color w:val="0070C0"/>
          <w:sz w:val="20"/>
          <w:szCs w:val="20"/>
          <w:lang w:val="en-US"/>
        </w:rPr>
      </w:pPr>
      <w:r w:rsidRPr="004F7AF1">
        <w:rPr>
          <w:rFonts w:ascii="Arial" w:hAnsi="Arial" w:cs="Arial"/>
          <w:color w:val="0070C0"/>
          <w:sz w:val="20"/>
          <w:szCs w:val="20"/>
          <w:lang w:val="en-US"/>
        </w:rPr>
        <w:t>Description of supported use cases (</w:t>
      </w:r>
      <w:r>
        <w:rPr>
          <w:rFonts w:ascii="Arial" w:hAnsi="Arial" w:cs="Arial"/>
          <w:color w:val="0070C0"/>
          <w:sz w:val="20"/>
          <w:szCs w:val="20"/>
          <w:lang w:val="en-US"/>
        </w:rPr>
        <w:t xml:space="preserve">for main description – </w:t>
      </w:r>
      <w:r w:rsidRPr="004F7AF1">
        <w:rPr>
          <w:rFonts w:ascii="Arial" w:hAnsi="Arial" w:cs="Arial"/>
          <w:color w:val="0070C0"/>
          <w:sz w:val="20"/>
          <w:szCs w:val="20"/>
          <w:lang w:val="en-US"/>
        </w:rPr>
        <w:t>max. 5 bullet points)</w:t>
      </w:r>
    </w:p>
    <w:p w:rsidR="004F7AF1" w:rsidRDefault="004F7AF1" w:rsidP="004F7AF1">
      <w:pPr>
        <w:pStyle w:val="ListParagraph"/>
        <w:numPr>
          <w:ilvl w:val="0"/>
          <w:numId w:val="2"/>
        </w:numPr>
        <w:ind w:left="284" w:hanging="284"/>
        <w:rPr>
          <w:rFonts w:ascii="Arial" w:hAnsi="Arial" w:cs="Arial"/>
          <w:sz w:val="20"/>
          <w:szCs w:val="20"/>
          <w:lang w:val="en-US"/>
        </w:rPr>
      </w:pPr>
    </w:p>
    <w:p w:rsidR="009B612F" w:rsidRPr="004F7AF1" w:rsidRDefault="009B612F" w:rsidP="009B612F">
      <w:pPr>
        <w:rPr>
          <w:rFonts w:ascii="Arial" w:hAnsi="Arial" w:cs="Arial"/>
          <w:sz w:val="20"/>
          <w:szCs w:val="20"/>
          <w:lang w:val="en-US"/>
        </w:rPr>
      </w:pPr>
    </w:p>
    <w:p w:rsidR="00853783" w:rsidRPr="004F7AF1" w:rsidRDefault="009B612F" w:rsidP="009B612F">
      <w:pPr>
        <w:tabs>
          <w:tab w:val="left" w:pos="1218"/>
        </w:tabs>
        <w:rPr>
          <w:rFonts w:ascii="Arial" w:hAnsi="Arial" w:cs="Arial"/>
          <w:sz w:val="20"/>
          <w:szCs w:val="20"/>
          <w:lang w:val="en-US"/>
        </w:rPr>
      </w:pPr>
      <w:r w:rsidRPr="004F7AF1">
        <w:rPr>
          <w:rFonts w:ascii="Arial" w:hAnsi="Arial" w:cs="Arial"/>
          <w:sz w:val="20"/>
          <w:szCs w:val="20"/>
          <w:lang w:val="en-US"/>
        </w:rPr>
        <w:lastRenderedPageBreak/>
        <w:tab/>
      </w:r>
    </w:p>
    <w:sectPr w:rsidR="00853783" w:rsidRPr="004F7AF1" w:rsidSect="009B612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3936" w:rsidRDefault="00563936" w:rsidP="009B612F">
      <w:pPr>
        <w:spacing w:after="0" w:line="240" w:lineRule="auto"/>
      </w:pPr>
      <w:r>
        <w:separator/>
      </w:r>
    </w:p>
  </w:endnote>
  <w:endnote w:type="continuationSeparator" w:id="0">
    <w:p w:rsidR="00563936" w:rsidRDefault="00563936" w:rsidP="009B6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2F" w:rsidRPr="009B612F" w:rsidRDefault="009B612F" w:rsidP="00430DEB">
    <w:pPr>
      <w:pStyle w:val="Footer"/>
      <w:tabs>
        <w:tab w:val="clear" w:pos="9072"/>
        <w:tab w:val="center" w:pos="4536"/>
      </w:tabs>
      <w:rPr>
        <w:color w:val="808080"/>
        <w:lang w:val="en-US"/>
      </w:rPr>
    </w:pPr>
    <w:r w:rsidRPr="009B612F">
      <w:rPr>
        <w:color w:val="808080"/>
        <w:lang w:val="en-US"/>
      </w:rPr>
      <w:t>DSMweb.org</w:t>
    </w:r>
    <w:r w:rsidR="00430DEB" w:rsidRPr="009B612F">
      <w:rPr>
        <w:color w:val="808080"/>
        <w:lang w:val="en-US"/>
      </w:rPr>
      <w:tab/>
    </w:r>
    <w:r w:rsidRPr="009B612F">
      <w:rPr>
        <w:color w:val="808080"/>
        <w:lang w:val="en-US"/>
      </w:rPr>
      <w:t>dsmweb@pe.mw.tum.de</w:t>
    </w:r>
    <w:r w:rsidR="00430DEB" w:rsidRPr="009B612F">
      <w:rPr>
        <w:color w:val="808080"/>
        <w:lang w:val="en-US"/>
      </w:rPr>
      <w:t xml:space="preserve"> </w:t>
    </w:r>
    <w:r w:rsidRPr="009B612F">
      <w:rPr>
        <w:color w:val="808080"/>
        <w:lang w:val="en-US"/>
      </w:rPr>
      <w:t>Tool Description Template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3936" w:rsidRDefault="00563936" w:rsidP="009B612F">
      <w:pPr>
        <w:spacing w:after="0" w:line="240" w:lineRule="auto"/>
      </w:pPr>
      <w:r>
        <w:separator/>
      </w:r>
    </w:p>
  </w:footnote>
  <w:footnote w:type="continuationSeparator" w:id="0">
    <w:p w:rsidR="00563936" w:rsidRDefault="00563936" w:rsidP="009B6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2F" w:rsidRDefault="00C657C8" w:rsidP="009B612F">
    <w:pPr>
      <w:pStyle w:val="Header"/>
      <w:jc w:val="right"/>
    </w:pPr>
    <w:r w:rsidRPr="00C615BE">
      <w:rPr>
        <w:noProof/>
        <w:lang w:eastAsia="de-DE"/>
      </w:rPr>
      <w:drawing>
        <wp:inline distT="0" distB="0" distL="0" distR="0">
          <wp:extent cx="771525" cy="657225"/>
          <wp:effectExtent l="0" t="0" r="0" b="0"/>
          <wp:docPr id="1" name="Bild 1" descr="M:\Interne_Projekte\DSMweb.org\!Logo\DSM_LOGO_kle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M:\Interne_Projekte\DSMweb.org\!Logo\DSM_LOGO_klei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BB2F7C"/>
    <w:multiLevelType w:val="hybridMultilevel"/>
    <w:tmpl w:val="CB52C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631A5"/>
    <w:multiLevelType w:val="hybridMultilevel"/>
    <w:tmpl w:val="68BEB9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7C8"/>
    <w:rsid w:val="00430DEB"/>
    <w:rsid w:val="004F7AF1"/>
    <w:rsid w:val="00563936"/>
    <w:rsid w:val="00584971"/>
    <w:rsid w:val="006E34B8"/>
    <w:rsid w:val="00764A60"/>
    <w:rsid w:val="00785977"/>
    <w:rsid w:val="007D457F"/>
    <w:rsid w:val="00853783"/>
    <w:rsid w:val="00912F8D"/>
    <w:rsid w:val="00935774"/>
    <w:rsid w:val="009630D3"/>
    <w:rsid w:val="009B612F"/>
    <w:rsid w:val="00A71255"/>
    <w:rsid w:val="00AF00B5"/>
    <w:rsid w:val="00B3637A"/>
    <w:rsid w:val="00BE318A"/>
    <w:rsid w:val="00C352BA"/>
    <w:rsid w:val="00C657C8"/>
    <w:rsid w:val="00D078A0"/>
    <w:rsid w:val="00E7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B7CFF-27D9-4626-AF86-80A229B1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783"/>
    <w:pPr>
      <w:spacing w:after="200" w:line="276" w:lineRule="auto"/>
    </w:pPr>
    <w:rPr>
      <w:sz w:val="22"/>
      <w:szCs w:val="22"/>
      <w:lang w:val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12F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B612F"/>
  </w:style>
  <w:style w:type="paragraph" w:styleId="Header">
    <w:name w:val="header"/>
    <w:basedOn w:val="Normal"/>
    <w:link w:val="HeaderChar"/>
    <w:uiPriority w:val="99"/>
    <w:semiHidden/>
    <w:unhideWhenUsed/>
    <w:rsid w:val="009B6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612F"/>
  </w:style>
  <w:style w:type="paragraph" w:styleId="Footer">
    <w:name w:val="footer"/>
    <w:basedOn w:val="Normal"/>
    <w:link w:val="FooterChar"/>
    <w:uiPriority w:val="99"/>
    <w:semiHidden/>
    <w:unhideWhenUsed/>
    <w:rsid w:val="009B6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612F"/>
  </w:style>
  <w:style w:type="paragraph" w:styleId="BalloonText">
    <w:name w:val="Balloon Text"/>
    <w:basedOn w:val="Normal"/>
    <w:link w:val="BalloonTextChar"/>
    <w:uiPriority w:val="99"/>
    <w:semiHidden/>
    <w:unhideWhenUsed/>
    <w:rsid w:val="009B6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1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61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612F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B612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Strong">
    <w:name w:val="Strong"/>
    <w:basedOn w:val="DefaultParagraphFont"/>
    <w:uiPriority w:val="22"/>
    <w:qFormat/>
    <w:rsid w:val="009B61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mweborg.wordpress.com/dsm-tool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smweb@pe.mw.tum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o\LRZ%20Sync+Share\Hiwi%20(Jintin%20Tran)\DSMweb.org\Documents\Tool%20Description%20Templates\Tool_Description_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Tool_Description_Template</Template>
  <TotalTime>2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TUM</Company>
  <LinksUpToDate>false</LinksUpToDate>
  <CharactersWithSpaces>2574</CharactersWithSpaces>
  <SharedDoc>false</SharedDoc>
  <HLinks>
    <vt:vector size="12" baseType="variant">
      <vt:variant>
        <vt:i4>8192096</vt:i4>
      </vt:variant>
      <vt:variant>
        <vt:i4>3</vt:i4>
      </vt:variant>
      <vt:variant>
        <vt:i4>0</vt:i4>
      </vt:variant>
      <vt:variant>
        <vt:i4>5</vt:i4>
      </vt:variant>
      <vt:variant>
        <vt:lpwstr>http://129.187.108.94/dsmweb/en/dsm-tools.html</vt:lpwstr>
      </vt:variant>
      <vt:variant>
        <vt:lpwstr/>
      </vt:variant>
      <vt:variant>
        <vt:i4>5636216</vt:i4>
      </vt:variant>
      <vt:variant>
        <vt:i4>0</vt:i4>
      </vt:variant>
      <vt:variant>
        <vt:i4>0</vt:i4>
      </vt:variant>
      <vt:variant>
        <vt:i4>5</vt:i4>
      </vt:variant>
      <vt:variant>
        <vt:lpwstr>mailto:dsmweb@pe.mw.tum.de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Montijo bandeira</dc:creator>
  <cp:keywords/>
  <dc:description/>
  <cp:lastModifiedBy>Paulo Montijo Bandeira</cp:lastModifiedBy>
  <cp:revision>1</cp:revision>
  <dcterms:created xsi:type="dcterms:W3CDTF">2019-05-19T11:28:00Z</dcterms:created>
  <dcterms:modified xsi:type="dcterms:W3CDTF">2019-05-19T11:30:00Z</dcterms:modified>
</cp:coreProperties>
</file>